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F5B79" w14:textId="130999A7" w:rsidR="001C2001" w:rsidRPr="001C2001" w:rsidRDefault="001C2001" w:rsidP="000D198D">
      <w:pPr>
        <w:spacing w:after="240"/>
        <w:jc w:val="center"/>
        <w:rPr>
          <w:rFonts w:eastAsia="Calibri"/>
          <w:b/>
          <w:caps/>
        </w:rPr>
      </w:pPr>
      <w:r w:rsidRPr="001C2001">
        <w:rPr>
          <w:rFonts w:eastAsia="Calibri"/>
          <w:b/>
          <w:caps/>
        </w:rPr>
        <w:t xml:space="preserve">NOTICE OF </w:t>
      </w:r>
      <w:r>
        <w:rPr>
          <w:rFonts w:eastAsia="Calibri"/>
          <w:b/>
          <w:caps/>
        </w:rPr>
        <w:t>ANNUAL MEETING</w:t>
      </w:r>
    </w:p>
    <w:p w14:paraId="4015265F" w14:textId="7EC137BF" w:rsidR="001C2001" w:rsidRPr="001C2001" w:rsidRDefault="008D742E" w:rsidP="000D198D">
      <w:pPr>
        <w:spacing w:after="240"/>
        <w:jc w:val="center"/>
        <w:rPr>
          <w:rFonts w:eastAsia="Calibri"/>
          <w:b/>
          <w:caps/>
        </w:rPr>
      </w:pPr>
      <w:r>
        <w:rPr>
          <w:b/>
          <w:caps/>
          <w:color w:val="000000"/>
        </w:rPr>
        <w:t>SADDLER RIDGE</w:t>
      </w:r>
      <w:r w:rsidR="001C2001" w:rsidRPr="001C2001">
        <w:rPr>
          <w:rFonts w:eastAsia="Times New Roman"/>
          <w:b/>
          <w:bCs/>
          <w:color w:val="000000"/>
        </w:rPr>
        <w:t xml:space="preserve"> </w:t>
      </w:r>
      <w:r w:rsidR="001C2001" w:rsidRPr="001C2001">
        <w:rPr>
          <w:rFonts w:eastAsia="Times New Roman"/>
          <w:b/>
          <w:bCs/>
          <w:color w:val="000000"/>
        </w:rPr>
        <w:fldChar w:fldCharType="begin"/>
      </w:r>
      <w:r w:rsidR="001C2001" w:rsidRPr="001C2001">
        <w:rPr>
          <w:rFonts w:eastAsia="Times New Roman"/>
          <w:b/>
          <w:bCs/>
          <w:color w:val="000000"/>
        </w:rPr>
        <w:instrText xml:space="preserve"> MACROBUTTON NoMacro METROPOLITAN</w:instrText>
      </w:r>
      <w:r w:rsidR="001C2001" w:rsidRPr="001C2001">
        <w:rPr>
          <w:rFonts w:eastAsia="Times New Roman"/>
          <w:b/>
          <w:bCs/>
          <w:color w:val="000000"/>
        </w:rPr>
        <w:fldChar w:fldCharType="end"/>
      </w:r>
      <w:r w:rsidR="001C2001" w:rsidRPr="001C2001">
        <w:rPr>
          <w:rFonts w:eastAsia="Calibri"/>
          <w:b/>
          <w:caps/>
        </w:rPr>
        <w:t xml:space="preserve"> DISTRICT</w:t>
      </w:r>
    </w:p>
    <w:p w14:paraId="066DD645" w14:textId="0F5F53EC" w:rsidR="001C2001" w:rsidRPr="00406375" w:rsidRDefault="00406375" w:rsidP="00502D10">
      <w:pPr>
        <w:tabs>
          <w:tab w:val="center" w:pos="4680"/>
        </w:tabs>
        <w:suppressAutoHyphens/>
        <w:spacing w:after="240"/>
        <w:jc w:val="center"/>
        <w:rPr>
          <w:rFonts w:eastAsia="Times New Roman"/>
          <w:bCs/>
          <w:i/>
          <w:iCs/>
          <w:szCs w:val="20"/>
        </w:rPr>
      </w:pPr>
      <w:hyperlink r:id="rId11" w:tooltip="Hyperlink to District website " w:history="1">
        <w:r w:rsidRPr="00B07451">
          <w:rPr>
            <w:rStyle w:val="Hyperlink"/>
            <w:rFonts w:eastAsia="Times New Roman"/>
            <w:bCs/>
            <w:i/>
            <w:iCs/>
            <w:szCs w:val="20"/>
          </w:rPr>
          <w:t>https://www.saddlerridgemd.org</w:t>
        </w:r>
      </w:hyperlink>
      <w:r>
        <w:rPr>
          <w:rFonts w:eastAsia="Times New Roman"/>
          <w:bCs/>
          <w:i/>
          <w:iCs/>
          <w:szCs w:val="20"/>
        </w:rPr>
        <w:t xml:space="preserve"> </w:t>
      </w:r>
      <w:r w:rsidRPr="00406375">
        <w:rPr>
          <w:rFonts w:eastAsia="Times New Roman"/>
          <w:bCs/>
          <w:i/>
          <w:iCs/>
          <w:szCs w:val="20"/>
        </w:rPr>
        <w:t>/</w:t>
      </w:r>
    </w:p>
    <w:p w14:paraId="29238618" w14:textId="31F26107" w:rsidR="001C2001" w:rsidRDefault="001C2001" w:rsidP="00E30848">
      <w:pPr>
        <w:pStyle w:val="Heading1"/>
        <w:numPr>
          <w:ilvl w:val="0"/>
          <w:numId w:val="0"/>
        </w:numPr>
        <w:ind w:firstLine="720"/>
        <w:rPr>
          <w:rFonts w:eastAsia="Calibri"/>
        </w:rPr>
      </w:pPr>
      <w:r w:rsidRPr="001C2001">
        <w:rPr>
          <w:rFonts w:eastAsia="Calibri"/>
        </w:rPr>
        <w:t>The Board</w:t>
      </w:r>
      <w:r>
        <w:rPr>
          <w:rFonts w:eastAsia="Calibri"/>
        </w:rPr>
        <w:t xml:space="preserve"> of </w:t>
      </w:r>
      <w:r w:rsidRPr="001C2001">
        <w:rPr>
          <w:rFonts w:eastAsia="Calibri"/>
        </w:rPr>
        <w:t xml:space="preserve">Directors of the </w:t>
      </w:r>
      <w:r w:rsidR="00406375">
        <w:rPr>
          <w:rFonts w:eastAsia="Times New Roman"/>
          <w:color w:val="000000"/>
        </w:rPr>
        <w:t>Saddler Ridge</w:t>
      </w:r>
      <w:r w:rsidRPr="001C2001">
        <w:rPr>
          <w:rFonts w:eastAsia="Times New Roman"/>
          <w:color w:val="000000"/>
        </w:rPr>
        <w:t xml:space="preserve"> </w:t>
      </w:r>
      <w:r w:rsidRPr="001C2001">
        <w:rPr>
          <w:rFonts w:eastAsia="Times New Roman"/>
          <w:color w:val="000000"/>
        </w:rPr>
        <w:fldChar w:fldCharType="begin"/>
      </w:r>
      <w:r w:rsidRPr="001C2001">
        <w:rPr>
          <w:rFonts w:eastAsia="Times New Roman"/>
          <w:color w:val="000000"/>
        </w:rPr>
        <w:instrText xml:space="preserve"> MACROBUTTON NoMacro Metropolitan</w:instrText>
      </w:r>
      <w:r w:rsidRPr="001C2001">
        <w:rPr>
          <w:rFonts w:eastAsia="Times New Roman"/>
          <w:color w:val="000000"/>
        </w:rPr>
        <w:fldChar w:fldCharType="end"/>
      </w:r>
      <w:r w:rsidRPr="001C2001">
        <w:rPr>
          <w:rFonts w:eastAsia="Calibri"/>
        </w:rPr>
        <w:t xml:space="preserve"> </w:t>
      </w:r>
      <w:bookmarkStart w:id="0" w:name="_Hlk123724735"/>
      <w:r w:rsidRPr="001C2001">
        <w:rPr>
          <w:rFonts w:eastAsia="Calibri"/>
        </w:rPr>
        <w:t>District</w:t>
      </w:r>
      <w:bookmarkEnd w:id="0"/>
      <w:r w:rsidRPr="001C2001">
        <w:rPr>
          <w:rFonts w:eastAsia="Calibri"/>
        </w:rPr>
        <w:t xml:space="preserve"> </w:t>
      </w:r>
      <w:r>
        <w:rPr>
          <w:rFonts w:eastAsia="Calibri"/>
        </w:rPr>
        <w:t>will</w:t>
      </w:r>
      <w:r w:rsidRPr="001C2001">
        <w:rPr>
          <w:rFonts w:eastAsia="Calibri"/>
        </w:rPr>
        <w:t xml:space="preserve"> hold</w:t>
      </w:r>
      <w:r w:rsidR="00837023">
        <w:rPr>
          <w:rFonts w:eastAsia="Calibri"/>
        </w:rPr>
        <w:t xml:space="preserve"> </w:t>
      </w:r>
      <w:r w:rsidR="00837023">
        <w:rPr>
          <w:rFonts w:eastAsia="Calibri"/>
        </w:rPr>
        <w:fldChar w:fldCharType="begin"/>
      </w:r>
      <w:r w:rsidR="00837023">
        <w:rPr>
          <w:rFonts w:eastAsia="Calibri"/>
        </w:rPr>
        <w:instrText xml:space="preserve"> MACROBUTTON  AcceptAllChangesAndStopTracking its </w:instrText>
      </w:r>
      <w:r w:rsidR="00837023">
        <w:rPr>
          <w:rFonts w:eastAsia="Calibri"/>
        </w:rPr>
        <w:fldChar w:fldCharType="separate"/>
      </w:r>
      <w:r w:rsidR="00837023">
        <w:rPr>
          <w:rFonts w:eastAsia="Calibri"/>
        </w:rPr>
        <w:fldChar w:fldCharType="end"/>
      </w:r>
      <w:r w:rsidR="007C2991">
        <w:rPr>
          <w:rFonts w:eastAsia="Calibri"/>
        </w:rPr>
        <w:t>A</w:t>
      </w:r>
      <w:r w:rsidRPr="001C2001">
        <w:rPr>
          <w:rFonts w:eastAsia="Calibri"/>
        </w:rPr>
        <w:t xml:space="preserve">nnual </w:t>
      </w:r>
      <w:r w:rsidR="007C2991">
        <w:rPr>
          <w:rFonts w:eastAsia="Calibri"/>
        </w:rPr>
        <w:t>M</w:t>
      </w:r>
      <w:r w:rsidRPr="001C2001">
        <w:rPr>
          <w:rFonts w:eastAsia="Calibri"/>
        </w:rPr>
        <w:t>eeting</w:t>
      </w:r>
      <w:r w:rsidR="007C2991">
        <w:rPr>
          <w:rFonts w:eastAsia="Calibri"/>
        </w:rPr>
        <w:t xml:space="preserve"> </w:t>
      </w:r>
      <w:r w:rsidRPr="001C2001">
        <w:rPr>
          <w:rFonts w:eastAsia="Calibri"/>
        </w:rPr>
        <w:t xml:space="preserve">pursuant to § 32-1-903(6), </w:t>
      </w:r>
      <w:r w:rsidR="007F237F">
        <w:rPr>
          <w:rFonts w:eastAsia="Calibri"/>
        </w:rPr>
        <w:t xml:space="preserve">C.R.S., </w:t>
      </w:r>
      <w:r w:rsidRPr="001C2001">
        <w:rPr>
          <w:rFonts w:eastAsia="Calibri"/>
        </w:rPr>
        <w:t xml:space="preserve">on </w:t>
      </w:r>
      <w:r w:rsidR="00406375">
        <w:rPr>
          <w:rFonts w:eastAsia="Calibri"/>
        </w:rPr>
        <w:t>November 10, 2026</w:t>
      </w:r>
      <w:r w:rsidRPr="001C2001">
        <w:rPr>
          <w:rFonts w:eastAsia="Calibri"/>
        </w:rPr>
        <w:t>, at</w:t>
      </w:r>
      <w:r w:rsidR="007C4DF0">
        <w:rPr>
          <w:rFonts w:eastAsia="Calibri"/>
        </w:rPr>
        <w:t xml:space="preserve"> 5:00 p.m</w:t>
      </w:r>
      <w:r w:rsidRPr="001C2001">
        <w:rPr>
          <w:rFonts w:eastAsia="Calibri"/>
          <w:bCs/>
        </w:rPr>
        <w:t>.</w:t>
      </w:r>
      <w:r w:rsidR="007758FC">
        <w:rPr>
          <w:rFonts w:eastAsia="Calibri"/>
          <w:bCs/>
        </w:rPr>
        <w:t xml:space="preserve">  The Annual Meeting is open to the public.</w:t>
      </w:r>
    </w:p>
    <w:p w14:paraId="610DC8CD" w14:textId="77777777" w:rsidR="001C2001" w:rsidRPr="001C2001" w:rsidRDefault="001C2001" w:rsidP="000D198D">
      <w:pPr>
        <w:spacing w:after="240"/>
        <w:ind w:firstLine="720"/>
        <w:rPr>
          <w:rFonts w:eastAsia="Calibri"/>
        </w:rPr>
      </w:pPr>
      <w:r w:rsidRPr="001C2001">
        <w:rPr>
          <w:rFonts w:eastAsia="Calibri"/>
        </w:rPr>
        <w:t>This meeting may be joined</w:t>
      </w:r>
      <w:r w:rsidR="00E106C3">
        <w:rPr>
          <w:rFonts w:eastAsia="Calibri"/>
        </w:rPr>
        <w:t xml:space="preserve"> by telephone or electronically</w:t>
      </w:r>
      <w:r w:rsidRPr="001C2001">
        <w:rPr>
          <w:rFonts w:eastAsia="Calibri"/>
        </w:rPr>
        <w:t xml:space="preserve"> using the following information:</w:t>
      </w:r>
      <w:r>
        <w:rPr>
          <w:rFonts w:eastAsia="Calibri"/>
        </w:rPr>
        <w:t xml:space="preserve"> </w:t>
      </w:r>
    </w:p>
    <w:p w14:paraId="68DD51E9" w14:textId="2DED63D6" w:rsidR="001C2001" w:rsidRPr="001C2001" w:rsidRDefault="001C2001" w:rsidP="007C4DF0">
      <w:pPr>
        <w:spacing w:after="240"/>
        <w:jc w:val="center"/>
        <w:rPr>
          <w:rFonts w:eastAsia="Calibri"/>
        </w:rPr>
      </w:pPr>
      <w:r w:rsidRPr="001C2001">
        <w:rPr>
          <w:rFonts w:eastAsia="Calibri"/>
        </w:rPr>
        <w:t xml:space="preserve">LINK: </w:t>
      </w:r>
      <w:hyperlink r:id="rId12" w:tooltip="Hyperlink to join zoom meeting" w:history="1">
        <w:r w:rsidR="007C4DF0" w:rsidRPr="00B07451">
          <w:rPr>
            <w:rStyle w:val="Hyperlink"/>
            <w:rFonts w:eastAsia="Calibri"/>
          </w:rPr>
          <w:t>https://zoom.us/j/84567215426</w:t>
        </w:r>
      </w:hyperlink>
      <w:r w:rsidR="007C4DF0">
        <w:rPr>
          <w:rFonts w:eastAsia="Calibri"/>
        </w:rPr>
        <w:t xml:space="preserve"> </w:t>
      </w:r>
    </w:p>
    <w:p w14:paraId="0D9C5800" w14:textId="526836A4" w:rsidR="001C2001" w:rsidRDefault="001C2001" w:rsidP="00502D10">
      <w:pPr>
        <w:spacing w:after="240"/>
        <w:jc w:val="center"/>
        <w:rPr>
          <w:rFonts w:eastAsia="Times New Roman"/>
          <w:color w:val="000000"/>
        </w:rPr>
      </w:pPr>
      <w:r>
        <w:rPr>
          <w:rFonts w:eastAsia="Calibri"/>
        </w:rPr>
        <w:t>MEETING</w:t>
      </w:r>
      <w:r w:rsidRPr="001C2001">
        <w:rPr>
          <w:rFonts w:eastAsia="Calibri"/>
        </w:rPr>
        <w:t xml:space="preserve"> ID: </w:t>
      </w:r>
      <w:r w:rsidR="00AA206F" w:rsidRPr="00AA206F">
        <w:rPr>
          <w:rFonts w:eastAsia="Times New Roman"/>
          <w:color w:val="000000"/>
        </w:rPr>
        <w:t>845 6721 5426</w:t>
      </w:r>
    </w:p>
    <w:p w14:paraId="16E48F09" w14:textId="0ABB970D" w:rsidR="001C2001" w:rsidRDefault="001C2001" w:rsidP="00502D10">
      <w:pPr>
        <w:spacing w:after="240"/>
        <w:jc w:val="center"/>
        <w:rPr>
          <w:rFonts w:eastAsia="Calibri"/>
        </w:rPr>
      </w:pPr>
      <w:r w:rsidRPr="001C2001">
        <w:rPr>
          <w:rFonts w:eastAsia="Calibri"/>
        </w:rPr>
        <w:t xml:space="preserve">DIAL IN: </w:t>
      </w:r>
      <w:r w:rsidR="00AA206F">
        <w:rPr>
          <w:rFonts w:eastAsia="Times New Roman"/>
          <w:color w:val="000000"/>
        </w:rPr>
        <w:t>719-359-4580</w:t>
      </w:r>
    </w:p>
    <w:p w14:paraId="7EFE9D3C" w14:textId="36CB93B6" w:rsidR="00502D10" w:rsidRDefault="00502D10" w:rsidP="007F237F">
      <w:pPr>
        <w:spacing w:after="240"/>
        <w:ind w:left="-180" w:firstLine="720"/>
        <w:rPr>
          <w:rFonts w:eastAsia="Calibri"/>
        </w:rPr>
      </w:pPr>
      <w:r>
        <w:rPr>
          <w:rFonts w:eastAsia="Calibri"/>
        </w:rPr>
        <w:t>The Annual Meeting will include</w:t>
      </w:r>
      <w:r w:rsidR="00816AC3">
        <w:rPr>
          <w:rFonts w:eastAsia="Calibri"/>
        </w:rPr>
        <w:t xml:space="preserve"> </w:t>
      </w:r>
      <w:r w:rsidR="003E7713">
        <w:rPr>
          <w:rFonts w:eastAsia="Times New Roman"/>
          <w:color w:val="000000"/>
        </w:rPr>
        <w:fldChar w:fldCharType="begin"/>
      </w:r>
      <w:r w:rsidR="003E7713">
        <w:rPr>
          <w:rFonts w:eastAsia="Times New Roman"/>
          <w:color w:val="000000"/>
        </w:rPr>
        <w:instrText xml:space="preserve"> MACROBUTTON  AcceptAllChangesInDoc a discussion of the status of public infrastructure projects</w:instrText>
      </w:r>
      <w:r w:rsidR="003E7713">
        <w:rPr>
          <w:rFonts w:eastAsia="Times New Roman"/>
          <w:color w:val="000000"/>
        </w:rPr>
        <w:fldChar w:fldCharType="separate"/>
      </w:r>
      <w:r w:rsidR="003E7713">
        <w:rPr>
          <w:rFonts w:eastAsia="Times New Roman"/>
          <w:color w:val="000000"/>
        </w:rPr>
        <w:fldChar w:fldCharType="end"/>
      </w:r>
      <w:r w:rsidR="003E7713">
        <w:rPr>
          <w:rFonts w:eastAsia="Times New Roman"/>
          <w:color w:val="000000"/>
        </w:rPr>
        <w:t>,</w:t>
      </w:r>
      <w:r>
        <w:rPr>
          <w:rFonts w:eastAsia="Calibri"/>
        </w:rPr>
        <w:t xml:space="preserve"> </w:t>
      </w:r>
      <w:r w:rsidR="00EA1821">
        <w:rPr>
          <w:rFonts w:eastAsia="Times New Roman"/>
          <w:color w:val="000000"/>
        </w:rPr>
        <w:fldChar w:fldCharType="begin"/>
      </w:r>
      <w:r w:rsidR="00EA1821">
        <w:rPr>
          <w:rFonts w:eastAsia="Times New Roman"/>
          <w:color w:val="000000"/>
        </w:rPr>
        <w:instrText xml:space="preserve"> MACROBUTTON  AcceptAllChangesInDoc a presentation about the District</w:instrText>
      </w:r>
      <w:r w:rsidR="00EA1821">
        <w:rPr>
          <w:rFonts w:eastAsia="Times New Roman"/>
          <w:color w:val="000000"/>
        </w:rPr>
        <w:fldChar w:fldCharType="separate"/>
      </w:r>
      <w:r w:rsidR="00EA1821">
        <w:rPr>
          <w:rFonts w:eastAsia="Times New Roman"/>
          <w:color w:val="000000"/>
        </w:rPr>
        <w:fldChar w:fldCharType="end"/>
      </w:r>
      <w:r w:rsidR="00AA206F">
        <w:rPr>
          <w:rFonts w:eastAsia="Times New Roman"/>
          <w:color w:val="000000"/>
        </w:rPr>
        <w:t xml:space="preserve">’s </w:t>
      </w:r>
      <w:r w:rsidR="004B77FD">
        <w:rPr>
          <w:rFonts w:eastAsia="Times New Roman"/>
          <w:color w:val="000000"/>
        </w:rPr>
        <w:t xml:space="preserve">outstanding debt </w:t>
      </w:r>
      <w:r w:rsidR="00A47A91">
        <w:rPr>
          <w:rFonts w:eastAsia="Calibri"/>
        </w:rPr>
        <w:fldChar w:fldCharType="begin"/>
      </w:r>
      <w:r w:rsidR="00A47A91">
        <w:rPr>
          <w:rFonts w:eastAsia="Calibri"/>
        </w:rPr>
        <w:instrText xml:space="preserve"> MACROBUTTON  AcceptAllChangesInDoc and </w:instrText>
      </w:r>
      <w:r w:rsidR="00A47A91">
        <w:rPr>
          <w:rFonts w:eastAsia="Calibri"/>
        </w:rPr>
        <w:fldChar w:fldCharType="separate"/>
      </w:r>
      <w:r w:rsidR="00A47A91">
        <w:rPr>
          <w:rFonts w:eastAsia="Calibri"/>
        </w:rPr>
        <w:fldChar w:fldCharType="end"/>
      </w:r>
      <w:r w:rsidR="00A47A91">
        <w:rPr>
          <w:rFonts w:eastAsia="Times New Roman"/>
          <w:color w:val="000000"/>
        </w:rPr>
        <w:fldChar w:fldCharType="begin"/>
      </w:r>
      <w:r w:rsidR="00A47A91">
        <w:rPr>
          <w:rFonts w:eastAsia="Times New Roman"/>
          <w:color w:val="000000"/>
        </w:rPr>
        <w:instrText xml:space="preserve"> MACROBUTTON  AcceptAllChangesInDoc a presentation of the District</w:instrText>
      </w:r>
      <w:r w:rsidR="00A47A91">
        <w:rPr>
          <w:rFonts w:eastAsia="Times New Roman"/>
          <w:color w:val="000000"/>
        </w:rPr>
        <w:fldChar w:fldCharType="separate"/>
      </w:r>
      <w:r w:rsidR="00A47A91">
        <w:rPr>
          <w:rFonts w:eastAsia="Times New Roman"/>
          <w:color w:val="000000"/>
        </w:rPr>
        <w:fldChar w:fldCharType="end"/>
      </w:r>
      <w:r w:rsidR="00AA206F">
        <w:rPr>
          <w:rFonts w:eastAsia="Times New Roman"/>
          <w:color w:val="000000"/>
        </w:rPr>
        <w:t xml:space="preserve">’s </w:t>
      </w:r>
      <w:r w:rsidR="005E38AC">
        <w:rPr>
          <w:rFonts w:eastAsia="Times New Roman"/>
          <w:color w:val="000000"/>
        </w:rPr>
        <w:fldChar w:fldCharType="begin"/>
      </w:r>
      <w:r w:rsidR="005E38AC">
        <w:rPr>
          <w:rFonts w:eastAsia="Times New Roman"/>
          <w:color w:val="000000"/>
        </w:rPr>
        <w:instrText xml:space="preserve"> MACROBUTTON  AcceptAllChangesInDoc current financial statements</w:instrText>
      </w:r>
      <w:r w:rsidR="005E38AC">
        <w:rPr>
          <w:rFonts w:eastAsia="Times New Roman"/>
          <w:color w:val="000000"/>
        </w:rPr>
        <w:fldChar w:fldCharType="separate"/>
      </w:r>
      <w:r w:rsidR="005E38AC">
        <w:rPr>
          <w:rFonts w:eastAsia="Times New Roman"/>
          <w:color w:val="000000"/>
        </w:rPr>
        <w:fldChar w:fldCharType="end"/>
      </w:r>
      <w:r>
        <w:rPr>
          <w:rFonts w:eastAsia="Calibri"/>
        </w:rPr>
        <w:t xml:space="preserve">.  There will also be an open forum to provide members of the </w:t>
      </w:r>
      <w:proofErr w:type="gramStart"/>
      <w:r>
        <w:rPr>
          <w:rFonts w:eastAsia="Calibri"/>
        </w:rPr>
        <w:t>public</w:t>
      </w:r>
      <w:proofErr w:type="gramEnd"/>
      <w:r>
        <w:rPr>
          <w:rFonts w:eastAsia="Calibri"/>
        </w:rPr>
        <w:t xml:space="preserve"> an opportunity to ask questions about the District.  </w:t>
      </w:r>
    </w:p>
    <w:p w14:paraId="08E30FB2" w14:textId="22F995D0" w:rsidR="00502D10" w:rsidRDefault="00502D10" w:rsidP="007F237F">
      <w:pPr>
        <w:spacing w:after="240"/>
        <w:ind w:left="-180" w:firstLine="720"/>
        <w:rPr>
          <w:rFonts w:eastAsia="Calibri"/>
        </w:rPr>
      </w:pPr>
      <w:r>
        <w:rPr>
          <w:rFonts w:eastAsia="Calibri"/>
        </w:rPr>
        <w:t>While a</w:t>
      </w:r>
      <w:r w:rsidRPr="001C2001">
        <w:rPr>
          <w:rFonts w:eastAsia="Calibri"/>
        </w:rPr>
        <w:t xml:space="preserve"> quorum of the Board</w:t>
      </w:r>
      <w:r w:rsidR="007F0C1D">
        <w:rPr>
          <w:rFonts w:eastAsia="Calibri"/>
        </w:rPr>
        <w:t xml:space="preserve"> </w:t>
      </w:r>
      <w:r>
        <w:rPr>
          <w:rFonts w:eastAsia="Calibri"/>
        </w:rPr>
        <w:t>may</w:t>
      </w:r>
      <w:r w:rsidRPr="001C2001">
        <w:rPr>
          <w:rFonts w:eastAsia="Calibri"/>
        </w:rPr>
        <w:t xml:space="preserve"> </w:t>
      </w:r>
      <w:proofErr w:type="gramStart"/>
      <w:r w:rsidRPr="001C2001">
        <w:rPr>
          <w:rFonts w:eastAsia="Calibri"/>
        </w:rPr>
        <w:t>be in attendance at</w:t>
      </w:r>
      <w:proofErr w:type="gramEnd"/>
      <w:r w:rsidRPr="001C2001">
        <w:rPr>
          <w:rFonts w:eastAsia="Calibri"/>
        </w:rPr>
        <w:t xml:space="preserve"> the </w:t>
      </w:r>
      <w:r w:rsidRPr="001C2001">
        <w:rPr>
          <w:rFonts w:eastAsia="Times New Roman"/>
          <w:bCs/>
          <w:color w:val="000000"/>
        </w:rPr>
        <w:t>Annual Meeting</w:t>
      </w:r>
      <w:r>
        <w:rPr>
          <w:rFonts w:eastAsia="Times New Roman"/>
          <w:bCs/>
          <w:color w:val="000000"/>
        </w:rPr>
        <w:t>, n</w:t>
      </w:r>
      <w:r w:rsidRPr="001C2001">
        <w:rPr>
          <w:rFonts w:eastAsia="Calibri"/>
        </w:rPr>
        <w:t>o deliberations or decisions will be conducted by the Board of Directors during th</w:t>
      </w:r>
      <w:r>
        <w:rPr>
          <w:rFonts w:eastAsia="Calibri"/>
        </w:rPr>
        <w:t>e meeting</w:t>
      </w:r>
      <w:r w:rsidRPr="001C2001">
        <w:rPr>
          <w:rFonts w:eastAsia="Calibri"/>
        </w:rPr>
        <w:t xml:space="preserve">. </w:t>
      </w:r>
    </w:p>
    <w:p w14:paraId="54CA324E" w14:textId="77777777" w:rsidR="00E30848" w:rsidRPr="001C2001" w:rsidRDefault="00E30848" w:rsidP="00E30848">
      <w:pPr>
        <w:spacing w:after="240"/>
        <w:ind w:left="-180" w:firstLine="720"/>
        <w:rPr>
          <w:rFonts w:eastAsia="Calibri"/>
        </w:rPr>
      </w:pPr>
      <w:r>
        <w:rPr>
          <w:rFonts w:eastAsia="Calibri"/>
        </w:rPr>
        <w:t xml:space="preserve">Please be </w:t>
      </w:r>
      <w:r w:rsidRPr="004C69F9">
        <w:rPr>
          <w:rFonts w:eastAsia="Calibri"/>
        </w:rPr>
        <w:t>advised that</w:t>
      </w:r>
      <w:r>
        <w:rPr>
          <w:rFonts w:eastAsia="Calibri"/>
        </w:rPr>
        <w:t xml:space="preserve"> in order to become a candidate for the District Board</w:t>
      </w:r>
      <w:r w:rsidRPr="004C69F9">
        <w:rPr>
          <w:rFonts w:eastAsia="Calibri"/>
        </w:rPr>
        <w:t>, in accordance with section</w:t>
      </w:r>
      <w:r>
        <w:rPr>
          <w:rFonts w:eastAsia="Calibri"/>
        </w:rPr>
        <w:t>s</w:t>
      </w:r>
      <w:r w:rsidRPr="004C69F9">
        <w:rPr>
          <w:rFonts w:eastAsia="Calibri"/>
        </w:rPr>
        <w:t xml:space="preserve"> 1-13.5-303 (1) and (4)</w:t>
      </w:r>
      <w:r>
        <w:rPr>
          <w:rFonts w:eastAsia="Calibri"/>
        </w:rPr>
        <w:t xml:space="preserve"> C.R.S.</w:t>
      </w:r>
      <w:r w:rsidRPr="004C69F9">
        <w:rPr>
          <w:rFonts w:eastAsia="Calibri"/>
        </w:rPr>
        <w:t>, self-nomination and acceptance forms are to be filed with the designated election official no earlier than January 1 and no later than the normal close of business on the sixty-seventh day before the date of a regular special district election</w:t>
      </w:r>
      <w:r>
        <w:rPr>
          <w:rFonts w:eastAsia="Calibri"/>
        </w:rPr>
        <w:t xml:space="preserve">.  The forms can be obtained by contacting the designated election official at </w:t>
      </w:r>
      <w:r w:rsidRPr="004C69F9">
        <w:rPr>
          <w:rFonts w:eastAsia="Calibri"/>
        </w:rPr>
        <w:t xml:space="preserve">WBA, PC, 2154 E. Commons Ave., </w:t>
      </w:r>
      <w:bookmarkStart w:id="1" w:name="OpenAt"/>
      <w:r w:rsidRPr="004C69F9">
        <w:rPr>
          <w:rFonts w:eastAsia="Calibri"/>
        </w:rPr>
        <w:t>Suite 2000, Centennial, CO 80122 (303) 858-1800</w:t>
      </w:r>
      <w:r>
        <w:rPr>
          <w:rFonts w:eastAsia="Calibri"/>
        </w:rPr>
        <w:t xml:space="preserve">. </w:t>
      </w:r>
    </w:p>
    <w:bookmarkEnd w:id="1"/>
    <w:p w14:paraId="0FA18F61" w14:textId="77777777" w:rsidR="00E30848" w:rsidRPr="001C2001" w:rsidRDefault="00E30848" w:rsidP="00E30848">
      <w:pPr>
        <w:ind w:left="4320"/>
        <w:rPr>
          <w:bCs/>
        </w:rPr>
      </w:pPr>
      <w:r w:rsidRPr="001C2001">
        <w:rPr>
          <w:bCs/>
        </w:rPr>
        <w:t>BY ORDER OF THE BOARD OF DIRECTORS:</w:t>
      </w:r>
    </w:p>
    <w:p w14:paraId="44062C58" w14:textId="77777777" w:rsidR="00E30848" w:rsidRPr="001C2001" w:rsidRDefault="00E30848" w:rsidP="00E30848">
      <w:pPr>
        <w:ind w:left="4320"/>
        <w:rPr>
          <w:b/>
        </w:rPr>
      </w:pPr>
    </w:p>
    <w:p w14:paraId="3BDFF6F9" w14:textId="77777777" w:rsidR="00E30848" w:rsidRPr="001C2001" w:rsidRDefault="00E30848" w:rsidP="00E30848">
      <w:pPr>
        <w:ind w:left="4320"/>
        <w:rPr>
          <w:b/>
        </w:rPr>
      </w:pPr>
      <w:r>
        <w:rPr>
          <w:b/>
          <w:caps/>
          <w:color w:val="000000"/>
        </w:rPr>
        <w:t>SADDLER RIDGE</w:t>
      </w:r>
      <w:r w:rsidRPr="001C2001">
        <w:rPr>
          <w:b/>
        </w:rPr>
        <w:t xml:space="preserve"> METROPOLITAN DISTRICT</w:t>
      </w:r>
      <w:r>
        <w:rPr>
          <w:rFonts w:eastAsia="Times New Roman"/>
          <w:b/>
          <w:caps/>
          <w:color w:val="000000"/>
        </w:rPr>
        <w:t xml:space="preserve">, </w:t>
      </w:r>
      <w:r>
        <w:rPr>
          <w:rFonts w:eastAsia="Calibri"/>
        </w:rPr>
        <w:fldChar w:fldCharType="begin"/>
      </w:r>
      <w:r>
        <w:rPr>
          <w:rFonts w:eastAsia="Calibri"/>
        </w:rPr>
        <w:instrText xml:space="preserve"> MACROBUTTON  AcceptAllChangesInDoc a</w:instrText>
      </w:r>
      <w:r>
        <w:rPr>
          <w:rFonts w:eastAsia="Calibri"/>
        </w:rPr>
        <w:fldChar w:fldCharType="separate"/>
      </w:r>
      <w:r>
        <w:rPr>
          <w:rFonts w:eastAsia="Calibri"/>
        </w:rPr>
        <w:fldChar w:fldCharType="end"/>
      </w:r>
      <w:r>
        <w:rPr>
          <w:rFonts w:eastAsia="Calibri"/>
        </w:rPr>
        <w:t xml:space="preserve"> </w:t>
      </w:r>
      <w:r w:rsidRPr="001C2001">
        <w:t>quasi-municipal corporation and political subdivision of the State of Colorado</w:t>
      </w:r>
    </w:p>
    <w:sectPr w:rsidR="00E30848" w:rsidRPr="001C2001" w:rsidSect="00C421DC"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A1756" w14:textId="77777777" w:rsidR="000C60F2" w:rsidRDefault="000C60F2" w:rsidP="00C421DC">
      <w:r>
        <w:separator/>
      </w:r>
    </w:p>
  </w:endnote>
  <w:endnote w:type="continuationSeparator" w:id="0">
    <w:p w14:paraId="552D616C" w14:textId="77777777" w:rsidR="000C60F2" w:rsidRDefault="000C60F2" w:rsidP="00C4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5DD6" w14:textId="77777777" w:rsidR="00C421DC" w:rsidRDefault="00C421DC" w:rsidP="00312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826D627" w14:textId="77777777" w:rsidR="00C421DC" w:rsidRDefault="00C421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A5E0" w14:textId="77777777" w:rsidR="00C421DC" w:rsidRDefault="00C421DC" w:rsidP="00312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45E855A" w14:textId="77777777" w:rsidR="00C421DC" w:rsidRDefault="00C421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82DF8" w14:textId="77777777" w:rsidR="000C60F2" w:rsidRDefault="000C60F2" w:rsidP="00C421DC">
      <w:r>
        <w:separator/>
      </w:r>
    </w:p>
  </w:footnote>
  <w:footnote w:type="continuationSeparator" w:id="0">
    <w:p w14:paraId="4E35FC14" w14:textId="77777777" w:rsidR="000C60F2" w:rsidRDefault="000C60F2" w:rsidP="00C42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3C6"/>
    <w:multiLevelType w:val="multilevel"/>
    <w:tmpl w:val="5A3060DA"/>
    <w:name w:val="_Recital #"/>
    <w:lvl w:ilvl="0">
      <w:start w:val="1"/>
      <w:numFmt w:val="upperLetter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9352B1C"/>
    <w:multiLevelType w:val="hybridMultilevel"/>
    <w:tmpl w:val="DA2438BA"/>
    <w:lvl w:ilvl="0" w:tplc="B2585E12">
      <w:start w:val="1"/>
      <w:numFmt w:val="decimal"/>
      <w:pStyle w:val="SimpleListB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76B42"/>
    <w:multiLevelType w:val="hybridMultilevel"/>
    <w:tmpl w:val="6986939E"/>
    <w:lvl w:ilvl="0" w:tplc="A0126F9C">
      <w:start w:val="1"/>
      <w:numFmt w:val="decimal"/>
      <w:pStyle w:val="SimpleListA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64532"/>
    <w:multiLevelType w:val="multilevel"/>
    <w:tmpl w:val="999A1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5B756D48"/>
    <w:multiLevelType w:val="multilevel"/>
    <w:tmpl w:val="999A19C8"/>
    <w:name w:val="OJ List 1 - Indented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upperLetter"/>
      <w:pStyle w:val="Heading8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64AC5CF7"/>
    <w:multiLevelType w:val="multilevel"/>
    <w:tmpl w:val="1A187D7E"/>
    <w:name w:val="_Recital #2"/>
    <w:lvl w:ilvl="0">
      <w:start w:val="1"/>
      <w:numFmt w:val="upperLetter"/>
      <w:pStyle w:val="Recital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FF67C78"/>
    <w:multiLevelType w:val="hybridMultilevel"/>
    <w:tmpl w:val="F5EE4D60"/>
    <w:lvl w:ilvl="0" w:tplc="AAFCFA2E">
      <w:start w:val="1"/>
      <w:numFmt w:val="decimal"/>
      <w:pStyle w:val="SimpleListC"/>
      <w:lvlText w:val="%1."/>
      <w:lvlJc w:val="left"/>
      <w:pPr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F69F5"/>
    <w:multiLevelType w:val="multilevel"/>
    <w:tmpl w:val="9B3CBC20"/>
    <w:name w:val="Bullets"/>
    <w:lvl w:ilvl="0">
      <w:start w:val="1"/>
      <w:numFmt w:val="bullet"/>
      <w:pStyle w:val="BulletA"/>
      <w:lvlText w:val="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bullet"/>
      <w:pStyle w:val="BulletB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2">
      <w:start w:val="1"/>
      <w:numFmt w:val="bullet"/>
      <w:pStyle w:val="BulletC"/>
      <w:lvlText w:val=""/>
      <w:lvlJc w:val="left"/>
      <w:pPr>
        <w:tabs>
          <w:tab w:val="num" w:pos="2160"/>
        </w:tabs>
        <w:ind w:left="2160" w:hanging="72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603616621">
    <w:abstractNumId w:val="4"/>
  </w:num>
  <w:num w:numId="2" w16cid:durableId="1471437774">
    <w:abstractNumId w:val="0"/>
  </w:num>
  <w:num w:numId="3" w16cid:durableId="1072194412">
    <w:abstractNumId w:val="2"/>
  </w:num>
  <w:num w:numId="4" w16cid:durableId="803042814">
    <w:abstractNumId w:val="1"/>
  </w:num>
  <w:num w:numId="5" w16cid:durableId="689181175">
    <w:abstractNumId w:val="6"/>
  </w:num>
  <w:num w:numId="6" w16cid:durableId="562446117">
    <w:abstractNumId w:val="7"/>
  </w:num>
  <w:num w:numId="7" w16cid:durableId="482091292">
    <w:abstractNumId w:val="3"/>
  </w:num>
  <w:num w:numId="8" w16cid:durableId="2107454086">
    <w:abstractNumId w:val="5"/>
  </w:num>
  <w:num w:numId="9" w16cid:durableId="6126325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ID" w:val="C:\Users\Julie\ShareFile\Shared Folders\CURRENT PROJECTS\LAWSUITE UPGRADE\NEW NUMBERING SCHEMES\WRAPPED\Roman Outline 2 - Wrapped.dotm"/>
  </w:docVars>
  <w:rsids>
    <w:rsidRoot w:val="008C58B6"/>
    <w:rsid w:val="0000529C"/>
    <w:rsid w:val="00027246"/>
    <w:rsid w:val="00040BD4"/>
    <w:rsid w:val="00066E25"/>
    <w:rsid w:val="000C1784"/>
    <w:rsid w:val="000C60F2"/>
    <w:rsid w:val="000D198D"/>
    <w:rsid w:val="000D4C22"/>
    <w:rsid w:val="000D54AF"/>
    <w:rsid w:val="000F0954"/>
    <w:rsid w:val="000F5F0D"/>
    <w:rsid w:val="00115B30"/>
    <w:rsid w:val="001217EF"/>
    <w:rsid w:val="001429A3"/>
    <w:rsid w:val="001447E0"/>
    <w:rsid w:val="00145E1D"/>
    <w:rsid w:val="001750CB"/>
    <w:rsid w:val="00183E01"/>
    <w:rsid w:val="001A1E21"/>
    <w:rsid w:val="001A4186"/>
    <w:rsid w:val="001C2001"/>
    <w:rsid w:val="001C3862"/>
    <w:rsid w:val="001C5416"/>
    <w:rsid w:val="001D61C7"/>
    <w:rsid w:val="001E000D"/>
    <w:rsid w:val="00201EDB"/>
    <w:rsid w:val="0022236B"/>
    <w:rsid w:val="00232487"/>
    <w:rsid w:val="00233001"/>
    <w:rsid w:val="00246493"/>
    <w:rsid w:val="0025180E"/>
    <w:rsid w:val="00264277"/>
    <w:rsid w:val="00280A24"/>
    <w:rsid w:val="0028406D"/>
    <w:rsid w:val="002B235F"/>
    <w:rsid w:val="002B7AAB"/>
    <w:rsid w:val="002D6747"/>
    <w:rsid w:val="002E6018"/>
    <w:rsid w:val="002F4C22"/>
    <w:rsid w:val="002F79C6"/>
    <w:rsid w:val="00300889"/>
    <w:rsid w:val="00316EB5"/>
    <w:rsid w:val="00317803"/>
    <w:rsid w:val="00324358"/>
    <w:rsid w:val="00341144"/>
    <w:rsid w:val="00356F3A"/>
    <w:rsid w:val="00372454"/>
    <w:rsid w:val="00377657"/>
    <w:rsid w:val="00386833"/>
    <w:rsid w:val="003A4A0C"/>
    <w:rsid w:val="003B0488"/>
    <w:rsid w:val="003E7713"/>
    <w:rsid w:val="004020AD"/>
    <w:rsid w:val="00406375"/>
    <w:rsid w:val="0044644E"/>
    <w:rsid w:val="00466243"/>
    <w:rsid w:val="00466FBF"/>
    <w:rsid w:val="00471DB8"/>
    <w:rsid w:val="0048213D"/>
    <w:rsid w:val="004A0956"/>
    <w:rsid w:val="004A0CB6"/>
    <w:rsid w:val="004B77FD"/>
    <w:rsid w:val="004C0B46"/>
    <w:rsid w:val="004C50F9"/>
    <w:rsid w:val="004C6D68"/>
    <w:rsid w:val="004D5711"/>
    <w:rsid w:val="004F49CE"/>
    <w:rsid w:val="00502D10"/>
    <w:rsid w:val="00506E20"/>
    <w:rsid w:val="00526A31"/>
    <w:rsid w:val="0057777A"/>
    <w:rsid w:val="00596F87"/>
    <w:rsid w:val="005B64A7"/>
    <w:rsid w:val="005E38AC"/>
    <w:rsid w:val="005F5728"/>
    <w:rsid w:val="006235B0"/>
    <w:rsid w:val="00653AF0"/>
    <w:rsid w:val="00671499"/>
    <w:rsid w:val="006739B6"/>
    <w:rsid w:val="00693AE1"/>
    <w:rsid w:val="006A16E7"/>
    <w:rsid w:val="006A50C6"/>
    <w:rsid w:val="006A6B4C"/>
    <w:rsid w:val="006B4ED9"/>
    <w:rsid w:val="006E21A8"/>
    <w:rsid w:val="006E30CF"/>
    <w:rsid w:val="006F3302"/>
    <w:rsid w:val="0070086A"/>
    <w:rsid w:val="00726156"/>
    <w:rsid w:val="007425BC"/>
    <w:rsid w:val="007758FC"/>
    <w:rsid w:val="007C2991"/>
    <w:rsid w:val="007C4DF0"/>
    <w:rsid w:val="007C5EC1"/>
    <w:rsid w:val="007F0C1D"/>
    <w:rsid w:val="007F237F"/>
    <w:rsid w:val="007F6CFC"/>
    <w:rsid w:val="00802122"/>
    <w:rsid w:val="0080276B"/>
    <w:rsid w:val="00802CFC"/>
    <w:rsid w:val="00816AC3"/>
    <w:rsid w:val="00822426"/>
    <w:rsid w:val="00825FC3"/>
    <w:rsid w:val="00831F40"/>
    <w:rsid w:val="00837023"/>
    <w:rsid w:val="0084090D"/>
    <w:rsid w:val="008429EE"/>
    <w:rsid w:val="00852C12"/>
    <w:rsid w:val="00893EBC"/>
    <w:rsid w:val="008A3D0C"/>
    <w:rsid w:val="008A7641"/>
    <w:rsid w:val="008B086B"/>
    <w:rsid w:val="008C26B7"/>
    <w:rsid w:val="008C34EC"/>
    <w:rsid w:val="008C58B6"/>
    <w:rsid w:val="008D742E"/>
    <w:rsid w:val="008E3803"/>
    <w:rsid w:val="00903905"/>
    <w:rsid w:val="009157D9"/>
    <w:rsid w:val="00925146"/>
    <w:rsid w:val="00941E6C"/>
    <w:rsid w:val="00974F89"/>
    <w:rsid w:val="009914C4"/>
    <w:rsid w:val="009A26A7"/>
    <w:rsid w:val="009A3419"/>
    <w:rsid w:val="009D0572"/>
    <w:rsid w:val="00A000A7"/>
    <w:rsid w:val="00A16085"/>
    <w:rsid w:val="00A25AC4"/>
    <w:rsid w:val="00A33D9C"/>
    <w:rsid w:val="00A47A91"/>
    <w:rsid w:val="00A51EC2"/>
    <w:rsid w:val="00A909DC"/>
    <w:rsid w:val="00AA206F"/>
    <w:rsid w:val="00AE55EE"/>
    <w:rsid w:val="00AF0E67"/>
    <w:rsid w:val="00AF5387"/>
    <w:rsid w:val="00B07CCA"/>
    <w:rsid w:val="00B106CA"/>
    <w:rsid w:val="00B37D5E"/>
    <w:rsid w:val="00B45C32"/>
    <w:rsid w:val="00BA1459"/>
    <w:rsid w:val="00BB147D"/>
    <w:rsid w:val="00BB755F"/>
    <w:rsid w:val="00BF495A"/>
    <w:rsid w:val="00C06248"/>
    <w:rsid w:val="00C41E2B"/>
    <w:rsid w:val="00C421DC"/>
    <w:rsid w:val="00C61352"/>
    <w:rsid w:val="00C744CD"/>
    <w:rsid w:val="00C76B2E"/>
    <w:rsid w:val="00CA24EC"/>
    <w:rsid w:val="00CA7CDD"/>
    <w:rsid w:val="00CB2CF2"/>
    <w:rsid w:val="00CC409D"/>
    <w:rsid w:val="00CE4410"/>
    <w:rsid w:val="00CF3AC0"/>
    <w:rsid w:val="00CF7748"/>
    <w:rsid w:val="00D0264A"/>
    <w:rsid w:val="00D03BE3"/>
    <w:rsid w:val="00D03CFA"/>
    <w:rsid w:val="00D1409A"/>
    <w:rsid w:val="00D6777E"/>
    <w:rsid w:val="00D936BF"/>
    <w:rsid w:val="00DA4209"/>
    <w:rsid w:val="00DB4ADE"/>
    <w:rsid w:val="00E02366"/>
    <w:rsid w:val="00E106C3"/>
    <w:rsid w:val="00E171B9"/>
    <w:rsid w:val="00E253B6"/>
    <w:rsid w:val="00E30848"/>
    <w:rsid w:val="00E3148A"/>
    <w:rsid w:val="00E541ED"/>
    <w:rsid w:val="00EA1821"/>
    <w:rsid w:val="00EE66A1"/>
    <w:rsid w:val="00F06EE8"/>
    <w:rsid w:val="00F11B90"/>
    <w:rsid w:val="00F259E9"/>
    <w:rsid w:val="00F25F11"/>
    <w:rsid w:val="00F577E7"/>
    <w:rsid w:val="00F64ADA"/>
    <w:rsid w:val="00F70A7D"/>
    <w:rsid w:val="00F7541B"/>
    <w:rsid w:val="00F76609"/>
    <w:rsid w:val="00F77A3D"/>
    <w:rsid w:val="00FB0493"/>
    <w:rsid w:val="00FB2D4C"/>
    <w:rsid w:val="00FC2BAF"/>
    <w:rsid w:val="00FC4868"/>
    <w:rsid w:val="00FF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59641"/>
  <w15:chartTrackingRefBased/>
  <w15:docId w15:val="{FFD7A5E5-03C5-4318-BAF4-C67107D5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641"/>
    <w:pPr>
      <w:jc w:val="both"/>
    </w:pPr>
    <w:rPr>
      <w:rFonts w:cs="Times New Roman"/>
    </w:rPr>
  </w:style>
  <w:style w:type="paragraph" w:styleId="Heading1">
    <w:name w:val="heading 1"/>
    <w:basedOn w:val="Normal"/>
    <w:link w:val="Heading1Char"/>
    <w:uiPriority w:val="1"/>
    <w:qFormat/>
    <w:rsid w:val="001447E0"/>
    <w:pPr>
      <w:numPr>
        <w:numId w:val="1"/>
      </w:numPr>
      <w:spacing w:after="240"/>
      <w:outlineLvl w:val="0"/>
    </w:pPr>
    <w:rPr>
      <w:rFonts w:eastAsiaTheme="majorEastAsia"/>
    </w:rPr>
  </w:style>
  <w:style w:type="paragraph" w:styleId="Heading2">
    <w:name w:val="heading 2"/>
    <w:basedOn w:val="Normal"/>
    <w:link w:val="Heading2Char"/>
    <w:uiPriority w:val="1"/>
    <w:qFormat/>
    <w:rsid w:val="000D54AF"/>
    <w:pPr>
      <w:numPr>
        <w:ilvl w:val="1"/>
        <w:numId w:val="1"/>
      </w:numPr>
      <w:spacing w:after="240"/>
      <w:outlineLvl w:val="1"/>
    </w:pPr>
    <w:rPr>
      <w:rFonts w:eastAsiaTheme="majorEastAsia"/>
      <w:color w:val="000000" w:themeColor="text1"/>
    </w:rPr>
  </w:style>
  <w:style w:type="paragraph" w:styleId="Heading3">
    <w:name w:val="heading 3"/>
    <w:basedOn w:val="Normal"/>
    <w:link w:val="Heading3Char"/>
    <w:uiPriority w:val="1"/>
    <w:qFormat/>
    <w:rsid w:val="000D54AF"/>
    <w:pPr>
      <w:numPr>
        <w:ilvl w:val="2"/>
        <w:numId w:val="1"/>
      </w:numPr>
      <w:spacing w:after="240"/>
      <w:outlineLvl w:val="2"/>
    </w:pPr>
    <w:rPr>
      <w:rFonts w:eastAsiaTheme="majorEastAsia"/>
      <w:color w:val="000000" w:themeColor="text1"/>
    </w:rPr>
  </w:style>
  <w:style w:type="paragraph" w:styleId="Heading4">
    <w:name w:val="heading 4"/>
    <w:basedOn w:val="Normal"/>
    <w:link w:val="Heading4Char"/>
    <w:uiPriority w:val="1"/>
    <w:qFormat/>
    <w:rsid w:val="000D54AF"/>
    <w:pPr>
      <w:numPr>
        <w:ilvl w:val="3"/>
        <w:numId w:val="1"/>
      </w:numPr>
      <w:spacing w:after="2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link w:val="Heading5Char"/>
    <w:uiPriority w:val="1"/>
    <w:qFormat/>
    <w:rsid w:val="000D54AF"/>
    <w:pPr>
      <w:numPr>
        <w:ilvl w:val="4"/>
        <w:numId w:val="1"/>
      </w:numPr>
      <w:spacing w:after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link w:val="Heading6Char"/>
    <w:uiPriority w:val="9"/>
    <w:unhideWhenUsed/>
    <w:qFormat/>
    <w:rsid w:val="000D54AF"/>
    <w:pPr>
      <w:numPr>
        <w:ilvl w:val="5"/>
        <w:numId w:val="1"/>
      </w:numPr>
      <w:spacing w:after="240"/>
      <w:outlineLvl w:val="5"/>
    </w:pPr>
    <w:rPr>
      <w:rFonts w:eastAsiaTheme="majorEastAsia"/>
      <w:color w:val="000000" w:themeColor="text1"/>
    </w:rPr>
  </w:style>
  <w:style w:type="paragraph" w:styleId="Heading7">
    <w:name w:val="heading 7"/>
    <w:basedOn w:val="Normal"/>
    <w:link w:val="Heading7Char"/>
    <w:uiPriority w:val="9"/>
    <w:unhideWhenUsed/>
    <w:qFormat/>
    <w:rsid w:val="000D54AF"/>
    <w:pPr>
      <w:numPr>
        <w:ilvl w:val="6"/>
        <w:numId w:val="1"/>
      </w:numPr>
      <w:spacing w:after="240"/>
      <w:outlineLvl w:val="6"/>
    </w:pPr>
    <w:rPr>
      <w:rFonts w:eastAsiaTheme="majorEastAsia"/>
      <w:iCs/>
      <w:color w:val="000000" w:themeColor="text1"/>
    </w:rPr>
  </w:style>
  <w:style w:type="paragraph" w:styleId="Heading8">
    <w:name w:val="heading 8"/>
    <w:basedOn w:val="Normal"/>
    <w:link w:val="Heading8Char"/>
    <w:uiPriority w:val="9"/>
    <w:unhideWhenUsed/>
    <w:qFormat/>
    <w:rsid w:val="000D54AF"/>
    <w:pPr>
      <w:numPr>
        <w:ilvl w:val="7"/>
        <w:numId w:val="1"/>
      </w:numPr>
      <w:spacing w:after="240"/>
      <w:outlineLvl w:val="7"/>
    </w:pPr>
    <w:rPr>
      <w:rFonts w:eastAsiaTheme="majorEastAsia"/>
      <w:color w:val="000000" w:themeColor="text1"/>
    </w:rPr>
  </w:style>
  <w:style w:type="paragraph" w:styleId="Heading9">
    <w:name w:val="heading 9"/>
    <w:basedOn w:val="Normal"/>
    <w:link w:val="Heading9Char"/>
    <w:uiPriority w:val="9"/>
    <w:unhideWhenUsed/>
    <w:qFormat/>
    <w:rsid w:val="000D54AF"/>
    <w:pPr>
      <w:numPr>
        <w:ilvl w:val="8"/>
        <w:numId w:val="1"/>
      </w:numPr>
      <w:spacing w:after="240"/>
      <w:outlineLvl w:val="8"/>
    </w:pPr>
    <w:rPr>
      <w:rFonts w:eastAsiaTheme="majorEastAsia"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447E0"/>
    <w:rPr>
      <w:rFonts w:eastAsiaTheme="majorEastAsia" w:cs="Times New Roman"/>
    </w:rPr>
  </w:style>
  <w:style w:type="character" w:customStyle="1" w:styleId="Heading2Char">
    <w:name w:val="Heading 2 Char"/>
    <w:basedOn w:val="DefaultParagraphFont"/>
    <w:link w:val="Heading2"/>
    <w:uiPriority w:val="1"/>
    <w:rsid w:val="000D54AF"/>
    <w:rPr>
      <w:rFonts w:eastAsiaTheme="majorEastAsia" w:cs="Times New Roman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1"/>
    <w:rsid w:val="000D54AF"/>
    <w:rPr>
      <w:rFonts w:eastAsiaTheme="majorEastAsia" w:cs="Times New Roman"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1"/>
    <w:rsid w:val="000D54AF"/>
    <w:rPr>
      <w:rFonts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0D54AF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0D54AF"/>
    <w:rPr>
      <w:rFonts w:eastAsiaTheme="majorEastAsia" w:cs="Times New Roman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0D54AF"/>
    <w:rPr>
      <w:rFonts w:eastAsiaTheme="majorEastAsia" w:cs="Times New Roman"/>
      <w:iCs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rsid w:val="000D54AF"/>
    <w:rPr>
      <w:rFonts w:eastAsiaTheme="majorEastAsia" w:cs="Times New Roman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rsid w:val="000D54AF"/>
    <w:rPr>
      <w:rFonts w:eastAsiaTheme="majorEastAsia" w:cs="Times New Roman"/>
      <w:iCs/>
      <w:color w:val="000000" w:themeColor="text1"/>
    </w:rPr>
  </w:style>
  <w:style w:type="paragraph" w:customStyle="1" w:styleId="SingleA">
    <w:name w:val="_Single A"/>
    <w:basedOn w:val="Normal"/>
    <w:rsid w:val="00941E6C"/>
    <w:pPr>
      <w:spacing w:after="240"/>
    </w:pPr>
  </w:style>
  <w:style w:type="paragraph" w:customStyle="1" w:styleId="SingleB">
    <w:name w:val="_Single B"/>
    <w:basedOn w:val="Normal"/>
    <w:rsid w:val="00941E6C"/>
    <w:pPr>
      <w:spacing w:after="240"/>
      <w:ind w:firstLine="720"/>
    </w:pPr>
  </w:style>
  <w:style w:type="paragraph" w:customStyle="1" w:styleId="SingleC">
    <w:name w:val="_Single C"/>
    <w:basedOn w:val="Normal"/>
    <w:rsid w:val="00941E6C"/>
    <w:pPr>
      <w:spacing w:after="240"/>
      <w:ind w:firstLine="1440"/>
    </w:pPr>
  </w:style>
  <w:style w:type="paragraph" w:customStyle="1" w:styleId="DoubleA">
    <w:name w:val="_Double A"/>
    <w:basedOn w:val="Normal"/>
    <w:rsid w:val="00941E6C"/>
    <w:pPr>
      <w:spacing w:line="480" w:lineRule="auto"/>
    </w:pPr>
  </w:style>
  <w:style w:type="paragraph" w:customStyle="1" w:styleId="DoubleB">
    <w:name w:val="_Double B"/>
    <w:basedOn w:val="SingleB"/>
    <w:rsid w:val="00941E6C"/>
    <w:pPr>
      <w:spacing w:after="0" w:line="480" w:lineRule="auto"/>
    </w:pPr>
  </w:style>
  <w:style w:type="paragraph" w:customStyle="1" w:styleId="DoubleC">
    <w:name w:val="_Double C"/>
    <w:basedOn w:val="SingleC"/>
    <w:rsid w:val="00941E6C"/>
    <w:pPr>
      <w:spacing w:after="0" w:line="480" w:lineRule="auto"/>
    </w:pPr>
  </w:style>
  <w:style w:type="paragraph" w:customStyle="1" w:styleId="IndentA">
    <w:name w:val="_Indent A"/>
    <w:basedOn w:val="Normal"/>
    <w:rsid w:val="00941E6C"/>
    <w:pPr>
      <w:spacing w:after="240"/>
      <w:ind w:left="720"/>
    </w:pPr>
  </w:style>
  <w:style w:type="paragraph" w:customStyle="1" w:styleId="IndentB">
    <w:name w:val="_Indent B"/>
    <w:basedOn w:val="Normal"/>
    <w:rsid w:val="00941E6C"/>
    <w:pPr>
      <w:spacing w:after="240"/>
      <w:ind w:left="1440"/>
    </w:pPr>
  </w:style>
  <w:style w:type="paragraph" w:customStyle="1" w:styleId="IndentC">
    <w:name w:val="_Indent C"/>
    <w:basedOn w:val="Normal"/>
    <w:rsid w:val="00941E6C"/>
    <w:pPr>
      <w:spacing w:after="240"/>
      <w:ind w:left="2160"/>
    </w:pPr>
  </w:style>
  <w:style w:type="paragraph" w:customStyle="1" w:styleId="QuoteA">
    <w:name w:val="_Quote A"/>
    <w:basedOn w:val="Normal"/>
    <w:rsid w:val="00941E6C"/>
    <w:pPr>
      <w:spacing w:after="240"/>
      <w:ind w:left="720" w:right="720"/>
    </w:pPr>
  </w:style>
  <w:style w:type="paragraph" w:customStyle="1" w:styleId="QuoteB">
    <w:name w:val="_Quote B"/>
    <w:basedOn w:val="Normal"/>
    <w:rsid w:val="00941E6C"/>
    <w:pPr>
      <w:spacing w:after="240"/>
      <w:ind w:left="1440" w:right="1440"/>
    </w:pPr>
  </w:style>
  <w:style w:type="paragraph" w:customStyle="1" w:styleId="QuoteC">
    <w:name w:val="_Quote C"/>
    <w:basedOn w:val="Normal"/>
    <w:rsid w:val="00941E6C"/>
    <w:pPr>
      <w:spacing w:after="240"/>
      <w:ind w:left="2160" w:right="2160"/>
    </w:pPr>
  </w:style>
  <w:style w:type="paragraph" w:customStyle="1" w:styleId="SimpleListA">
    <w:name w:val="_Simple List A"/>
    <w:basedOn w:val="Normal"/>
    <w:rsid w:val="00941E6C"/>
    <w:pPr>
      <w:numPr>
        <w:numId w:val="3"/>
      </w:numPr>
      <w:ind w:hanging="720"/>
    </w:pPr>
  </w:style>
  <w:style w:type="paragraph" w:customStyle="1" w:styleId="SimpleListB">
    <w:name w:val="_Simple List B"/>
    <w:basedOn w:val="Normal"/>
    <w:rsid w:val="00941E6C"/>
    <w:pPr>
      <w:numPr>
        <w:numId w:val="4"/>
      </w:numPr>
      <w:ind w:left="1440" w:hanging="720"/>
    </w:pPr>
  </w:style>
  <w:style w:type="paragraph" w:customStyle="1" w:styleId="SimpleListC">
    <w:name w:val="_Simple List C"/>
    <w:basedOn w:val="Normal"/>
    <w:rsid w:val="00941E6C"/>
    <w:pPr>
      <w:numPr>
        <w:numId w:val="5"/>
      </w:numPr>
      <w:ind w:left="2160" w:hanging="720"/>
    </w:pPr>
  </w:style>
  <w:style w:type="paragraph" w:customStyle="1" w:styleId="BulletA">
    <w:name w:val="_Bullet A"/>
    <w:basedOn w:val="Normal"/>
    <w:rsid w:val="00941E6C"/>
    <w:pPr>
      <w:numPr>
        <w:numId w:val="6"/>
      </w:numPr>
      <w:spacing w:after="240"/>
    </w:pPr>
  </w:style>
  <w:style w:type="paragraph" w:customStyle="1" w:styleId="BulletB">
    <w:name w:val="_Bullet B"/>
    <w:basedOn w:val="Normal"/>
    <w:rsid w:val="00941E6C"/>
    <w:pPr>
      <w:numPr>
        <w:ilvl w:val="1"/>
        <w:numId w:val="6"/>
      </w:numPr>
      <w:spacing w:after="240"/>
    </w:pPr>
  </w:style>
  <w:style w:type="paragraph" w:customStyle="1" w:styleId="BulletC">
    <w:name w:val="_Bullet C"/>
    <w:basedOn w:val="Normal"/>
    <w:rsid w:val="00941E6C"/>
    <w:pPr>
      <w:numPr>
        <w:ilvl w:val="2"/>
        <w:numId w:val="6"/>
      </w:numPr>
      <w:spacing w:after="240"/>
    </w:pPr>
  </w:style>
  <w:style w:type="paragraph" w:customStyle="1" w:styleId="TITLEDBUAC">
    <w:name w:val="_TITLE D (BUAC)"/>
    <w:basedOn w:val="Normal"/>
    <w:rsid w:val="00941E6C"/>
    <w:pPr>
      <w:spacing w:after="240"/>
      <w:jc w:val="center"/>
    </w:pPr>
    <w:rPr>
      <w:b/>
      <w:caps/>
      <w:u w:val="single"/>
    </w:rPr>
  </w:style>
  <w:style w:type="paragraph" w:customStyle="1" w:styleId="TITLECBAC">
    <w:name w:val="_TITLE C (BAC)"/>
    <w:basedOn w:val="Normal"/>
    <w:rsid w:val="00941E6C"/>
    <w:pPr>
      <w:spacing w:after="240"/>
      <w:jc w:val="center"/>
    </w:pPr>
    <w:rPr>
      <w:b/>
      <w:caps/>
    </w:rPr>
  </w:style>
  <w:style w:type="paragraph" w:customStyle="1" w:styleId="TitleBBUC">
    <w:name w:val="_Title B (BUC)"/>
    <w:basedOn w:val="Normal"/>
    <w:rsid w:val="00941E6C"/>
    <w:pPr>
      <w:spacing w:after="240"/>
      <w:jc w:val="center"/>
    </w:pPr>
    <w:rPr>
      <w:b/>
      <w:u w:val="single"/>
    </w:rPr>
  </w:style>
  <w:style w:type="paragraph" w:customStyle="1" w:styleId="TitleABC">
    <w:name w:val="_Title A (BC)"/>
    <w:basedOn w:val="Normal"/>
    <w:rsid w:val="00941E6C"/>
    <w:pPr>
      <w:spacing w:after="240"/>
      <w:jc w:val="center"/>
    </w:pPr>
    <w:rPr>
      <w:b/>
    </w:rPr>
  </w:style>
  <w:style w:type="paragraph" w:customStyle="1" w:styleId="Body1">
    <w:name w:val="_Body 1"/>
    <w:basedOn w:val="Normal"/>
    <w:qFormat/>
    <w:rsid w:val="008A7641"/>
    <w:pPr>
      <w:spacing w:after="240"/>
      <w:ind w:left="720"/>
    </w:pPr>
  </w:style>
  <w:style w:type="paragraph" w:customStyle="1" w:styleId="Body2">
    <w:name w:val="_Body 2"/>
    <w:basedOn w:val="Normal"/>
    <w:qFormat/>
    <w:rsid w:val="008A7641"/>
    <w:pPr>
      <w:spacing w:after="240"/>
      <w:ind w:left="1440"/>
    </w:pPr>
  </w:style>
  <w:style w:type="paragraph" w:customStyle="1" w:styleId="Body3">
    <w:name w:val="_Body 3"/>
    <w:basedOn w:val="Normal"/>
    <w:qFormat/>
    <w:rsid w:val="008A7641"/>
    <w:pPr>
      <w:spacing w:after="240"/>
      <w:ind w:left="2160"/>
    </w:pPr>
  </w:style>
  <w:style w:type="paragraph" w:customStyle="1" w:styleId="Body4">
    <w:name w:val="_Body 4"/>
    <w:basedOn w:val="Normal"/>
    <w:qFormat/>
    <w:rsid w:val="008A7641"/>
    <w:pPr>
      <w:spacing w:after="240"/>
      <w:ind w:left="2880"/>
    </w:pPr>
  </w:style>
  <w:style w:type="paragraph" w:customStyle="1" w:styleId="Body5">
    <w:name w:val="_Body 5"/>
    <w:basedOn w:val="Normal"/>
    <w:qFormat/>
    <w:rsid w:val="008A7641"/>
    <w:pPr>
      <w:spacing w:after="240"/>
      <w:ind w:left="3600"/>
    </w:pPr>
  </w:style>
  <w:style w:type="paragraph" w:styleId="Footer">
    <w:name w:val="footer"/>
    <w:basedOn w:val="Normal"/>
    <w:link w:val="FooterChar"/>
    <w:unhideWhenUsed/>
    <w:rsid w:val="00C421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1DC"/>
  </w:style>
  <w:style w:type="character" w:styleId="PageNumber">
    <w:name w:val="page number"/>
    <w:basedOn w:val="DefaultParagraphFont"/>
    <w:uiPriority w:val="99"/>
    <w:semiHidden/>
    <w:unhideWhenUsed/>
    <w:rsid w:val="00C421DC"/>
  </w:style>
  <w:style w:type="paragraph" w:customStyle="1" w:styleId="Recital">
    <w:name w:val="_Recital #"/>
    <w:basedOn w:val="Normal"/>
    <w:qFormat/>
    <w:rsid w:val="006E30CF"/>
    <w:pPr>
      <w:numPr>
        <w:numId w:val="8"/>
      </w:numPr>
      <w:spacing w:after="240"/>
    </w:pPr>
  </w:style>
  <w:style w:type="table" w:styleId="TableGrid">
    <w:name w:val="Table Grid"/>
    <w:basedOn w:val="TableNormal"/>
    <w:uiPriority w:val="39"/>
    <w:rsid w:val="001C2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79C6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10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6C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6C3"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04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493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4063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om.us/j/8456721542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ddlerridgemd.org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cdaniel\OneDrive%20-%20White%20Bear%20Ankele%20Tanaka%20&amp;%20Waldron\Desktop\FORM%20-%20Notice%20of%20Annual%20Meeting%20(For%20Mailing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3D2826BF6E189343A2B01FDE0BDBE49400F40830D00B645F4F8E842744210C6120" ma:contentTypeVersion="21" ma:contentTypeDescription="Create a new document." ma:contentTypeScope="" ma:versionID="187508c2055be67bf90dc56772f4cf2a">
  <xsd:schema xmlns:xsd="http://www.w3.org/2001/XMLSchema" xmlns:xs="http://www.w3.org/2001/XMLSchema" xmlns:p="http://schemas.microsoft.com/office/2006/metadata/properties" xmlns:ns2="3ac2d333-829a-4d23-9ba2-efe98ed0d6b7" xmlns:ns3="6ae4c441-b067-4dbd-b239-40617ece6c40" targetNamespace="http://schemas.microsoft.com/office/2006/metadata/properties" ma:root="true" ma:fieldsID="ba5a120bb794b3caa30b9d953dd6c970" ns2:_="" ns3:_="">
    <xsd:import namespace="3ac2d333-829a-4d23-9ba2-efe98ed0d6b7"/>
    <xsd:import namespace="6ae4c441-b067-4dbd-b239-40617ece6c40"/>
    <xsd:element name="properties">
      <xsd:complexType>
        <xsd:sequence>
          <xsd:element name="documentManagement">
            <xsd:complexType>
              <xsd:all>
                <xsd:element ref="ns2:ClientCode" minOccurs="0"/>
                <xsd:element ref="ns2:ClientName" minOccurs="0"/>
                <xsd:element ref="ns2:MatterCode" minOccurs="0"/>
                <xsd:element ref="ns2:MatterName" minOccurs="0"/>
                <xsd:element ref="ns2:Remediated" minOccurs="0"/>
                <xsd:element ref="ns2:ClientMatter" minOccurs="0"/>
                <xsd:element ref="ns2:DocumentComments" minOccurs="0"/>
                <xsd:element ref="ns2:p756d519afc84eb38a48404abfc46be3" minOccurs="0"/>
                <xsd:element ref="ns2:TaxCatchAll" minOccurs="0"/>
                <xsd:element ref="ns2:TaxCatchAllLabel" minOccurs="0"/>
                <xsd:element ref="ns2:g6ebe6617749427088025d91d478e79a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2d333-829a-4d23-9ba2-efe98ed0d6b7" elementFormDefault="qualified">
    <xsd:import namespace="http://schemas.microsoft.com/office/2006/documentManagement/types"/>
    <xsd:import namespace="http://schemas.microsoft.com/office/infopath/2007/PartnerControls"/>
    <xsd:element name="ClientCode" ma:index="2" nillable="true" ma:displayName="ClientCode" ma:default="1329" ma:internalName="ClientCode">
      <xsd:simpleType>
        <xsd:restriction base="dms:Text"/>
      </xsd:simpleType>
    </xsd:element>
    <xsd:element name="ClientName" ma:index="3" nillable="true" ma:displayName="ClientName" ma:default="Saddler Ridge MD" ma:internalName="ClientName">
      <xsd:simpleType>
        <xsd:restriction base="dms:Text"/>
      </xsd:simpleType>
    </xsd:element>
    <xsd:element name="MatterCode" ma:index="4" nillable="true" ma:displayName="MatterCode" ma:default="1329" ma:internalName="MatterCode">
      <xsd:simpleType>
        <xsd:restriction base="dms:Text"/>
      </xsd:simpleType>
    </xsd:element>
    <xsd:element name="MatterName" ma:index="5" nillable="true" ma:displayName="MatterName" ma:default="Saddler Ridge MD" ma:internalName="MatterName">
      <xsd:simpleType>
        <xsd:restriction base="dms:Text"/>
      </xsd:simpleType>
    </xsd:element>
    <xsd:element name="Remediated" ma:index="8" nillable="true" ma:displayName="Remediated" ma:default="0" ma:internalName="Remediated">
      <xsd:simpleType>
        <xsd:restriction base="dms:Boolean"/>
      </xsd:simpleType>
    </xsd:element>
    <xsd:element name="ClientMatter" ma:index="9" nillable="true" ma:displayName="Client Matter" ma:internalName="ClientMatter">
      <xsd:simpleType>
        <xsd:restriction base="dms:Text"/>
      </xsd:simpleType>
    </xsd:element>
    <xsd:element name="DocumentComments" ma:index="10" nillable="true" ma:displayName="Document Comments" ma:internalName="DocumentComments">
      <xsd:simpleType>
        <xsd:restriction base="dms:Note">
          <xsd:maxLength value="255"/>
        </xsd:restriction>
      </xsd:simpleType>
    </xsd:element>
    <xsd:element name="p756d519afc84eb38a48404abfc46be3" ma:index="15" nillable="true" ma:taxonomy="true" ma:internalName="p756d519afc84eb38a48404abfc46be3" ma:taxonomyFieldName="DocumentType" ma:displayName="Document Type" ma:fieldId="{9756d519-afc8-4eb3-8a48-404abfc46be3}" ma:sspId="99d5a386-4ec9-462f-abb7-7cd67b2f5f91" ma:termSetId="83ebfdf0-3747-472d-b011-3ce989c4b8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d22bbbc4-c3bc-4d40-8706-65cd38c6f82a}" ma:internalName="TaxCatchAll" ma:showField="CatchAllData" ma:web="3ac2d333-829a-4d23-9ba2-efe98ed0d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d22bbbc4-c3bc-4d40-8706-65cd38c6f82a}" ma:internalName="TaxCatchAllLabel" ma:readOnly="true" ma:showField="CatchAllDataLabel" ma:web="3ac2d333-829a-4d23-9ba2-efe98ed0d6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6ebe6617749427088025d91d478e79a" ma:index="19" nillable="true" ma:taxonomy="true" ma:internalName="g6ebe6617749427088025d91d478e79a" ma:taxonomyFieldName="DocumentStatus" ma:displayName="Document Status" ma:fieldId="{06ebe661-7749-4270-8802-5d91d478e79a}" ma:sspId="99d5a386-4ec9-462f-abb7-7cd67b2f5f91" ma:termSetId="325356b3-6f12-4546-943e-8a2e6bed8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4c441-b067-4dbd-b239-40617ece6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99d5a386-4ec9-462f-abb7-7cd67b2f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3ac2d333-829a-4d23-9ba2-efe98ed0d6b7">1329</ClientCode>
    <ClientName xmlns="3ac2d333-829a-4d23-9ba2-efe98ed0d6b7">Saddler Ridge MD</ClientName>
    <MatterCode xmlns="3ac2d333-829a-4d23-9ba2-efe98ed0d6b7">1329</MatterCode>
    <MatterName xmlns="3ac2d333-829a-4d23-9ba2-efe98ed0d6b7">Saddler Ridge MD</MatterName>
    <p756d519afc84eb38a48404abfc46be3 xmlns="3ac2d333-829a-4d23-9ba2-efe98ed0d6b7">
      <Terms xmlns="http://schemas.microsoft.com/office/infopath/2007/PartnerControls">
        <TermInfo>
          <TermName>Notice</TermName>
          <TermId>504cb687-9737-4341-981b-55650e4e160c</TermId>
        </TermInfo>
      </Terms>
    </p756d519afc84eb38a48404abfc46be3>
    <g6ebe6617749427088025d91d478e79a xmlns="3ac2d333-829a-4d23-9ba2-efe98ed0d6b7">
      <Terms xmlns="http://schemas.microsoft.com/office/infopath/2007/PartnerControls"/>
    </g6ebe6617749427088025d91d478e79a>
    <Remediated xmlns="3ac2d333-829a-4d23-9ba2-efe98ed0d6b7">false</Remediated>
    <ClientMatter xmlns="3ac2d333-829a-4d23-9ba2-efe98ed0d6b7" xmlns:ns1="http://www.w3.org/2001/XMLSchema-instance" ns1:nil="true"/>
    <DocumentComments xmlns="3ac2d333-829a-4d23-9ba2-efe98ed0d6b7" xmlns:ns1="http://www.w3.org/2001/XMLSchema-instance" ns1:nil="true"/>
    <TaxCatchAll xmlns="3ac2d333-829a-4d23-9ba2-efe98ed0d6b7">
      <Value>5</Value>
    </TaxCatchAll>
    <_dlc_DocId xmlns="3ac2d333-829a-4d23-9ba2-efe98ed0d6b7">KQPMYMRM5WC5-1018817048-8621</_dlc_DocId>
    <_dlc_DocIdUrl xmlns="3ac2d333-829a-4d23-9ba2-efe98ed0d6b7">
      <Url>https://whitebearankele.sharepoint.com/sites/DMS1329/_layouts/15/DocIdRedir.aspx?ID=KQPMYMRM5WC5-1018817048-8621</Url>
      <Description>KQPMYMRM5WC5-1018817048-8621</Description>
    </_dlc_DocIdUrl>
    <lcf76f155ced4ddcb4097134ff3c332f xmlns="6ae4c441-b067-4dbd-b239-40617ece6c4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A91F851-169F-405D-9F8A-8C99A97EC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c2d333-829a-4d23-9ba2-efe98ed0d6b7"/>
    <ds:schemaRef ds:uri="6ae4c441-b067-4dbd-b239-40617ece6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C62443-725F-4AE6-BBCB-EEE08C4F2309}">
  <ds:schemaRefs>
    <ds:schemaRef ds:uri="http://schemas.microsoft.com/office/2006/metadata/properties"/>
    <ds:schemaRef ds:uri="http://schemas.microsoft.com/office/infopath/2007/PartnerControls"/>
    <ds:schemaRef ds:uri="3ac2d333-829a-4d23-9ba2-efe98ed0d6b7"/>
  </ds:schemaRefs>
</ds:datastoreItem>
</file>

<file path=customXml/itemProps3.xml><?xml version="1.0" encoding="utf-8"?>
<ds:datastoreItem xmlns:ds="http://schemas.openxmlformats.org/officeDocument/2006/customXml" ds:itemID="{AFC48AB6-5C02-450A-A582-0025BDD523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C521F6-5344-4D77-9103-340CB311391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- Notice of Annual Meeting (For Mailing)</Template>
  <TotalTime>7</TotalTime>
  <Pages>1</Pages>
  <Words>258</Words>
  <Characters>1408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Meeting</dc:title>
  <dc:subject/>
  <dc:creator>Tiffaney McDaniel</dc:creator>
  <cp:keywords/>
  <dc:description/>
  <cp:lastModifiedBy>Tiffaney McDaniel</cp:lastModifiedBy>
  <cp:revision>7</cp:revision>
  <dcterms:created xsi:type="dcterms:W3CDTF">2026-06-10T17:20:00Z</dcterms:created>
  <dcterms:modified xsi:type="dcterms:W3CDTF">2026-10-08T21:15:00Z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0x0101003D2826BF6E189343A2B01FDE0BDBE49400F40830D00B645F4F8E842744210C6120</vt:lpwstr>
  </property>
  <property fmtid="{D5CDD505-2E9C-101B-9397-08002B2CF9AE}" pid="3" name="_dlc_DocIdItemGuid">
    <vt:lpwstr>2e78e5ed-70a3-4bba-951e-cd2b82f1407d</vt:lpwstr>
  </property>
  <property fmtid="{D5CDD505-2E9C-101B-9397-08002B2CF9AE}" pid="4" name="DocumentStatus">
    <vt:lpwstr/>
  </property>
  <property fmtid="{D5CDD505-2E9C-101B-9397-08002B2CF9AE}" pid="5" name="Sender name">
    <vt:lpwstr>Brian Bowers</vt:lpwstr>
  </property>
  <property fmtid="{D5CDD505-2E9C-101B-9397-08002B2CF9AE}" pid="6" name="Sent representing e-mail address">
    <vt:lpwstr>/o=ExchangeLabs/ou=Exchange Administrative Group (FYDIBOHF23SPDLT)/cn=Recipients/cn=895ba6ec529245b8b57de3d7c254ac18-Brian Bower</vt:lpwstr>
  </property>
  <property fmtid="{D5CDD505-2E9C-101B-9397-08002B2CF9AE}" pid="7" name="Transport message headers">
    <vt:lpwstr/>
  </property>
  <property fmtid="{D5CDD505-2E9C-101B-9397-08002B2CF9AE}" pid="8" name="Received by name">
    <vt:lpwstr/>
  </property>
  <property fmtid="{D5CDD505-2E9C-101B-9397-08002B2CF9AE}" pid="9" name="Message class">
    <vt:lpwstr>IPM.Document.Word.Template.12</vt:lpwstr>
  </property>
  <property fmtid="{D5CDD505-2E9C-101B-9397-08002B2CF9AE}" pid="10" name="Sender e-mail address">
    <vt:lpwstr>/o=ExchangeLabs/ou=Exchange Administrative Group (FYDIBOHF23SPDLT)/cn=Recipients/cn=895ba6ec529245b8b57de3d7c254ac18-Brian Bower</vt:lpwstr>
  </property>
  <property fmtid="{D5CDD505-2E9C-101B-9397-08002B2CF9AE}" pid="11" name="SMTPFrom">
    <vt:lpwstr>bbowers@wbapc.com;</vt:lpwstr>
  </property>
  <property fmtid="{D5CDD505-2E9C-101B-9397-08002B2CF9AE}" pid="12" name="Received representing e-mail address">
    <vt:lpwstr/>
  </property>
  <property fmtid="{D5CDD505-2E9C-101B-9397-08002B2CF9AE}" pid="13" name="Importance">
    <vt:r8>0</vt:r8>
  </property>
  <property fmtid="{D5CDD505-2E9C-101B-9397-08002B2CF9AE}" pid="14" name="Received representing address type">
    <vt:lpwstr/>
  </property>
  <property fmtid="{D5CDD505-2E9C-101B-9397-08002B2CF9AE}" pid="15" name="Sent representing name">
    <vt:lpwstr>Brian Bowers</vt:lpwstr>
  </property>
  <property fmtid="{D5CDD505-2E9C-101B-9397-08002B2CF9AE}" pid="16" name="Sent representing address type">
    <vt:lpwstr>EX</vt:lpwstr>
  </property>
  <property fmtid="{D5CDD505-2E9C-101B-9397-08002B2CF9AE}" pid="17" name="SMTPBCC">
    <vt:lpwstr/>
  </property>
  <property fmtid="{D5CDD505-2E9C-101B-9397-08002B2CF9AE}" pid="18" name="Sensitivity">
    <vt:r8>0</vt:r8>
  </property>
  <property fmtid="{D5CDD505-2E9C-101B-9397-08002B2CF9AE}" pid="19" name="BCC">
    <vt:lpwstr/>
  </property>
  <property fmtid="{D5CDD505-2E9C-101B-9397-08002B2CF9AE}" pid="20" name="SMTPCC">
    <vt:lpwstr/>
  </property>
  <property fmtid="{D5CDD505-2E9C-101B-9397-08002B2CF9AE}" pid="21" name="Received by address type">
    <vt:lpwstr/>
  </property>
  <property fmtid="{D5CDD505-2E9C-101B-9397-08002B2CF9AE}" pid="22" name="SMTPTo">
    <vt:lpwstr/>
  </property>
  <property fmtid="{D5CDD505-2E9C-101B-9397-08002B2CF9AE}" pid="23" name="CC">
    <vt:lpwstr/>
  </property>
  <property fmtid="{D5CDD505-2E9C-101B-9397-08002B2CF9AE}" pid="24" name="Internet message id">
    <vt:lpwstr/>
  </property>
  <property fmtid="{D5CDD505-2E9C-101B-9397-08002B2CF9AE}" pid="25" name="Sender address type">
    <vt:lpwstr>EX</vt:lpwstr>
  </property>
  <property fmtid="{D5CDD505-2E9C-101B-9397-08002B2CF9AE}" pid="26" name="Has attachment">
    <vt:bool>true</vt:bool>
  </property>
  <property fmtid="{D5CDD505-2E9C-101B-9397-08002B2CF9AE}" pid="27" name="Received representing name">
    <vt:lpwstr/>
  </property>
  <property fmtid="{D5CDD505-2E9C-101B-9397-08002B2CF9AE}" pid="28" name="To">
    <vt:lpwstr/>
  </property>
  <property fmtid="{D5CDD505-2E9C-101B-9397-08002B2CF9AE}" pid="29" name="Received by e-mail address">
    <vt:lpwstr/>
  </property>
  <property fmtid="{D5CDD505-2E9C-101B-9397-08002B2CF9AE}" pid="30" name="ContentType">
    <vt:lpwstr>DMS Document</vt:lpwstr>
  </property>
  <property fmtid="{D5CDD505-2E9C-101B-9397-08002B2CF9AE}" pid="31" name="Title">
    <vt:lpwstr>Notice of Annual Meeting</vt:lpwstr>
  </property>
  <property fmtid="{D5CDD505-2E9C-101B-9397-08002B2CF9AE}" pid="32" name="ClientCode">
    <vt:lpwstr>1329</vt:lpwstr>
  </property>
  <property fmtid="{D5CDD505-2E9C-101B-9397-08002B2CF9AE}" pid="33" name="ClientName">
    <vt:lpwstr>Saddler Ridge MD</vt:lpwstr>
  </property>
  <property fmtid="{D5CDD505-2E9C-101B-9397-08002B2CF9AE}" pid="34" name="MatterCode">
    <vt:lpwstr>1329</vt:lpwstr>
  </property>
  <property fmtid="{D5CDD505-2E9C-101B-9397-08002B2CF9AE}" pid="35" name="MatterName">
    <vt:lpwstr>Saddler Ridge MD</vt:lpwstr>
  </property>
  <property fmtid="{D5CDD505-2E9C-101B-9397-08002B2CF9AE}" pid="36" name="jf72b1c57a474a13a280d53d6cb7efd6">
    <vt:lpwstr>Notice|504cb687-9737-4341-981b-55650e4e160c</vt:lpwstr>
  </property>
  <property fmtid="{D5CDD505-2E9C-101B-9397-08002B2CF9AE}" pid="37" name="Remediated">
    <vt:lpwstr>0</vt:lpwstr>
  </property>
  <property fmtid="{D5CDD505-2E9C-101B-9397-08002B2CF9AE}" pid="38" name="Created">
    <vt:lpwstr>2026-06-10T17:20:00+00:00</vt:lpwstr>
  </property>
  <property fmtid="{D5CDD505-2E9C-101B-9397-08002B2CF9AE}" pid="39" name="Modified">
    <vt:lpwstr>2026-07-22T15:55:00+00:00</vt:lpwstr>
  </property>
  <property fmtid="{D5CDD505-2E9C-101B-9397-08002B2CF9AE}" pid="40" name="Topic">
    <vt:lpwstr>FORM - Notice of Annual Meeting (For Mailing).dotx</vt:lpwstr>
  </property>
  <property fmtid="{D5CDD505-2E9C-101B-9397-08002B2CF9AE}" pid="41" name="Conversation topic">
    <vt:lpwstr>FORM - Notice of Annual Meeting (For Mailing).dotx</vt:lpwstr>
  </property>
  <property fmtid="{D5CDD505-2E9C-101B-9397-08002B2CF9AE}" pid="42" name="Message delivery time">
    <vt:filetime>2025-09-19T17:45:40Z</vt:filetime>
  </property>
  <property fmtid="{D5CDD505-2E9C-101B-9397-08002B2CF9AE}" pid="43" name="Client submit time">
    <vt:filetime>2025-09-19T17:45:40Z</vt:filetime>
  </property>
  <property fmtid="{D5CDD505-2E9C-101B-9397-08002B2CF9AE}" pid="44" name="Creation time">
    <vt:filetime>2025-09-19T17:45:40Z</vt:filetime>
  </property>
  <property fmtid="{D5CDD505-2E9C-101B-9397-08002B2CF9AE}" pid="45" name="Message size">
    <vt:r8>57344</vt:r8>
  </property>
  <property fmtid="{D5CDD505-2E9C-101B-9397-08002B2CF9AE}" pid="46" name="DocumentType">
    <vt:lpwstr>5;#Notice|504cb687-9737-4341-981b-55650e4e160c</vt:lpwstr>
  </property>
  <property fmtid="{D5CDD505-2E9C-101B-9397-08002B2CF9AE}" pid="47" name="a7f4321388c04b329a591ea3667ec370">
    <vt:lpwstr>Notice|504cb687-9737-4341-981b-55650e4e160c</vt:lpwstr>
  </property>
  <property fmtid="{D5CDD505-2E9C-101B-9397-08002B2CF9AE}" pid="48" name="DocumentComments">
    <vt:lpwstr/>
  </property>
  <property fmtid="{D5CDD505-2E9C-101B-9397-08002B2CF9AE}" pid="49" name="MediaServiceImageTags">
    <vt:lpwstr/>
  </property>
  <property fmtid="{D5CDD505-2E9C-101B-9397-08002B2CF9AE}" pid="50" name="p756d519afc84eb38a48404abfc46be3">
    <vt:lpwstr>Notice|504cb687-9737-4341-981b-55650e4e160c</vt:lpwstr>
  </property>
  <property fmtid="{D5CDD505-2E9C-101B-9397-08002B2CF9AE}" pid="51" name="ClientMatter">
    <vt:lpwstr/>
  </property>
</Properties>
</file>